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B0F83" w14:textId="1C483AD5" w:rsidR="008738EE" w:rsidRPr="00313D3B" w:rsidRDefault="00313D3B" w:rsidP="00824852">
      <w:pPr>
        <w:spacing w:before="1320" w:after="1500"/>
      </w:pPr>
      <w:r>
        <w:rPr>
          <w:rFonts w:ascii="Verdana" w:hAnsi="Verdana"/>
          <w:b/>
          <w:color w:val="666666"/>
          <w:sz w:val="54"/>
          <w:szCs w:val="54"/>
        </w:rPr>
        <w:t>ÅRSMØDE 2026</w:t>
      </w:r>
      <w:r>
        <w:rPr>
          <w:rFonts w:ascii="Verdana" w:hAnsi="Verdana"/>
          <w:b/>
          <w:color w:val="666666"/>
          <w:sz w:val="54"/>
          <w:szCs w:val="54"/>
        </w:rPr>
        <w:br/>
        <w:t xml:space="preserve">LYSTBÅDEHAVNE </w:t>
      </w:r>
    </w:p>
    <w:tbl>
      <w:tblPr>
        <w:tblpPr w:leftFromText="567" w:bottomFromText="1695" w:vertAnchor="page" w:horzAnchor="page" w:tblpX="8846" w:tblpY="4254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Dokumentoplysninger"/>
      </w:tblPr>
      <w:tblGrid>
        <w:gridCol w:w="2381"/>
      </w:tblGrid>
      <w:tr w:rsidR="008738EE" w:rsidRPr="00313D3B" w14:paraId="26F314D3" w14:textId="77777777" w:rsidTr="000E3FC9">
        <w:trPr>
          <w:trHeight w:val="8505"/>
        </w:trPr>
        <w:tc>
          <w:tcPr>
            <w:tcW w:w="2381" w:type="dxa"/>
          </w:tcPr>
          <w:p w14:paraId="2EA910B7" w14:textId="66EB9867" w:rsidR="008738EE" w:rsidRPr="00313D3B" w:rsidRDefault="008738EE" w:rsidP="00313D3B">
            <w:pPr>
              <w:spacing w:line="219" w:lineRule="atLeast"/>
            </w:pPr>
          </w:p>
        </w:tc>
      </w:tr>
    </w:tbl>
    <w:p w14:paraId="56729C0C" w14:textId="77777777" w:rsidR="008738EE" w:rsidRPr="00313D3B" w:rsidRDefault="008738EE" w:rsidP="008738EE"/>
    <w:p w14:paraId="05D95772" w14:textId="77777777" w:rsidR="008738EE" w:rsidRPr="00313D3B" w:rsidRDefault="008738EE" w:rsidP="008738EE">
      <w:pPr>
        <w:pStyle w:val="Overskrift1"/>
      </w:pPr>
      <w:bookmarkStart w:id="0" w:name="bmkOverskrift"/>
      <w:bookmarkEnd w:id="0"/>
    </w:p>
    <w:p w14:paraId="53467FAB" w14:textId="77777777" w:rsidR="00313D3B" w:rsidRPr="00313D3B" w:rsidRDefault="00313D3B" w:rsidP="00313D3B">
      <w:r w:rsidRPr="00313D3B">
        <w:rPr>
          <w:b/>
          <w:bCs/>
        </w:rPr>
        <w:t>VELKOMMEN</w:t>
      </w:r>
    </w:p>
    <w:p w14:paraId="529CB709" w14:textId="77777777" w:rsidR="00313D3B" w:rsidRPr="00313D3B" w:rsidRDefault="00313D3B" w:rsidP="00313D3B">
      <w:r w:rsidRPr="00313D3B">
        <w:t>Velkommen til Havnerådets årsmøde, og tak, fordi så mange er mødt op.</w:t>
      </w:r>
    </w:p>
    <w:p w14:paraId="6126AE08" w14:textId="52F48209" w:rsidR="00313D3B" w:rsidRPr="00313D3B" w:rsidRDefault="00313D3B" w:rsidP="00313D3B">
      <w:r w:rsidRPr="00313D3B">
        <w:t>Jeg har glædet mig til aftenen, hvor vi både kan se tilbage på året, der er gået, og tale om de muligheder, der ligger foran os.</w:t>
      </w:r>
      <w:r>
        <w:br/>
      </w:r>
    </w:p>
    <w:p w14:paraId="23EF59FA" w14:textId="77777777" w:rsidR="00313D3B" w:rsidRPr="00313D3B" w:rsidRDefault="00313D3B" w:rsidP="00313D3B">
      <w:r w:rsidRPr="00313D3B">
        <w:rPr>
          <w:b/>
          <w:bCs/>
        </w:rPr>
        <w:t>TREDJE ÅRSMØDE</w:t>
      </w:r>
    </w:p>
    <w:p w14:paraId="305B82F8" w14:textId="77777777" w:rsidR="00313D3B" w:rsidRPr="00313D3B" w:rsidRDefault="00313D3B" w:rsidP="00313D3B">
      <w:r w:rsidRPr="00313D3B">
        <w:t>Det er tredje gang, der holdes årsmøde, det første for mig, men jeg kan tydeligt mærke fællesskab og frivillighed har været den røde tråd hver gang.</w:t>
      </w:r>
    </w:p>
    <w:p w14:paraId="41BC31F2" w14:textId="77777777" w:rsidR="00313D3B" w:rsidRPr="00313D3B" w:rsidRDefault="00313D3B" w:rsidP="00313D3B">
      <w:r w:rsidRPr="00313D3B">
        <w:t>Det er ikke tilfældigt. Mange af jer bruger utallige timer på at skabe liv, løse opgaver og få vores havne til at fungere.</w:t>
      </w:r>
    </w:p>
    <w:p w14:paraId="6BD4E030" w14:textId="77777777" w:rsidR="00313D3B" w:rsidRPr="00313D3B" w:rsidRDefault="00313D3B" w:rsidP="00313D3B">
      <w:r w:rsidRPr="00313D3B">
        <w:t>Det er vi meget taknemmelige for.</w:t>
      </w:r>
    </w:p>
    <w:p w14:paraId="60A97205" w14:textId="77777777" w:rsidR="00313D3B" w:rsidRPr="00313D3B" w:rsidRDefault="00313D3B" w:rsidP="00313D3B">
      <w:r w:rsidRPr="00313D3B">
        <w:t xml:space="preserve">I år er temaet </w:t>
      </w:r>
      <w:r w:rsidRPr="00313D3B">
        <w:rPr>
          <w:i/>
          <w:iCs/>
        </w:rPr>
        <w:t xml:space="preserve">The </w:t>
      </w:r>
      <w:proofErr w:type="spellStart"/>
      <w:r w:rsidRPr="00313D3B">
        <w:rPr>
          <w:i/>
          <w:iCs/>
        </w:rPr>
        <w:t>Next</w:t>
      </w:r>
      <w:proofErr w:type="spellEnd"/>
      <w:r w:rsidRPr="00313D3B">
        <w:rPr>
          <w:i/>
          <w:iCs/>
        </w:rPr>
        <w:t xml:space="preserve"> Generation</w:t>
      </w:r>
      <w:r w:rsidRPr="00313D3B">
        <w:t>. For vores indsats må ikke stoppe med os. Vi skal have flere unge til at opdage glæden ved vandet, det maritime liv og de fællesskaber, som havnene kan skabe.</w:t>
      </w:r>
    </w:p>
    <w:p w14:paraId="5F8808E6" w14:textId="092D805E" w:rsidR="00313D3B" w:rsidRPr="00313D3B" w:rsidRDefault="00313D3B" w:rsidP="00313D3B">
      <w:r w:rsidRPr="00313D3B">
        <w:t>Vi har en fantastisk kystlinje og et enormt potentiale. Det skal også kommende generationer have glæde af.</w:t>
      </w:r>
      <w:r>
        <w:br/>
      </w:r>
    </w:p>
    <w:p w14:paraId="00CA4CA8" w14:textId="77777777" w:rsidR="00313D3B" w:rsidRPr="00313D3B" w:rsidRDefault="00313D3B" w:rsidP="00313D3B">
      <w:r w:rsidRPr="00313D3B">
        <w:rPr>
          <w:b/>
          <w:bCs/>
        </w:rPr>
        <w:t>SÆSON 2026</w:t>
      </w:r>
    </w:p>
    <w:p w14:paraId="6BEB6820" w14:textId="77777777" w:rsidR="00313D3B" w:rsidRPr="00313D3B" w:rsidRDefault="00313D3B" w:rsidP="00313D3B">
      <w:r w:rsidRPr="00313D3B">
        <w:t>Jeg har i løbet af sommeren besøgt flere af vores ni lystbådehavne, og det er dejligt at opleve, hvor meget der sker.</w:t>
      </w:r>
    </w:p>
    <w:p w14:paraId="41067C14" w14:textId="77777777" w:rsidR="00313D3B" w:rsidRPr="00313D3B" w:rsidRDefault="00313D3B" w:rsidP="00313D3B">
      <w:r w:rsidRPr="00313D3B">
        <w:t>Der er koncerter, fællesspisning, festivaler, kapsejladser og spontane aktiviteter. Der er SUP og kajak, is på kajkanten og frivillige, der mødes for at ordne havnen – og diskutere verdenssituationen.</w:t>
      </w:r>
    </w:p>
    <w:p w14:paraId="30D2D239" w14:textId="77777777" w:rsidR="00313D3B" w:rsidRPr="00313D3B" w:rsidRDefault="00313D3B" w:rsidP="00313D3B">
      <w:r w:rsidRPr="00313D3B">
        <w:t>Samtidig tager vores havne imod rigtig mange gæstesejlere og autocampister.</w:t>
      </w:r>
    </w:p>
    <w:p w14:paraId="22D7AF13" w14:textId="77777777" w:rsidR="00313D3B" w:rsidRPr="00313D3B" w:rsidRDefault="00313D3B" w:rsidP="00313D3B">
      <w:r w:rsidRPr="00313D3B">
        <w:t>Det viser, at havnene er meget mere end både og bådpladser. De er mødesteder, oplevelser og en vigtig del af kommunens turisme.</w:t>
      </w:r>
    </w:p>
    <w:p w14:paraId="5E48DC63" w14:textId="77777777" w:rsidR="00313D3B" w:rsidRDefault="00313D3B" w:rsidP="00313D3B">
      <w:r w:rsidRPr="00313D3B">
        <w:t>Anja vil senere fortælle mere om årets resultater.</w:t>
      </w:r>
      <w:r>
        <w:br/>
      </w:r>
    </w:p>
    <w:p w14:paraId="476421A0" w14:textId="0EFEC143" w:rsidR="00313D3B" w:rsidRPr="00313D3B" w:rsidRDefault="00313D3B" w:rsidP="00313D3B">
      <w:r>
        <w:br/>
      </w:r>
    </w:p>
    <w:p w14:paraId="676ADA07" w14:textId="77777777" w:rsidR="00313D3B" w:rsidRPr="00313D3B" w:rsidRDefault="00313D3B" w:rsidP="00313D3B">
      <w:r w:rsidRPr="00313D3B">
        <w:rPr>
          <w:b/>
          <w:bCs/>
        </w:rPr>
        <w:lastRenderedPageBreak/>
        <w:t>TAK FOR INDSATSEN</w:t>
      </w:r>
    </w:p>
    <w:p w14:paraId="093B35C2" w14:textId="77777777" w:rsidR="00313D3B" w:rsidRPr="00313D3B" w:rsidRDefault="00313D3B" w:rsidP="00313D3B">
      <w:r w:rsidRPr="00313D3B">
        <w:t>Meget af det, jeg netop har nævnt, sker, fordi I tager ansvar og engagerer jer.</w:t>
      </w:r>
    </w:p>
    <w:p w14:paraId="3F8A0694" w14:textId="77777777" w:rsidR="00313D3B" w:rsidRPr="00313D3B" w:rsidRDefault="00313D3B" w:rsidP="00313D3B">
      <w:r w:rsidRPr="00313D3B">
        <w:t>I tager godt imod gæsterne, skaber aktiviteter og gør havnene til steder, hvor mennesker har lyst til at komme igen.</w:t>
      </w:r>
    </w:p>
    <w:p w14:paraId="2D2B30F6" w14:textId="094A57AE" w:rsidR="00313D3B" w:rsidRPr="00313D3B" w:rsidRDefault="00313D3B" w:rsidP="00313D3B">
      <w:r w:rsidRPr="00313D3B">
        <w:t>Det gør en forskel – både for havnene, for turismen og for vores lokalsamfund.</w:t>
      </w:r>
    </w:p>
    <w:p w14:paraId="6D0214FF" w14:textId="04125DF2" w:rsidR="00313D3B" w:rsidRPr="00313D3B" w:rsidRDefault="00313D3B" w:rsidP="00313D3B">
      <w:r w:rsidRPr="00313D3B">
        <w:rPr>
          <w:b/>
          <w:bCs/>
        </w:rPr>
        <w:t>Tak for jeres tid, jeres engagement og jeres frivillige indsats.</w:t>
      </w:r>
      <w:r>
        <w:rPr>
          <w:b/>
          <w:bCs/>
        </w:rPr>
        <w:br/>
      </w:r>
    </w:p>
    <w:p w14:paraId="03EC6D5B" w14:textId="77777777" w:rsidR="00313D3B" w:rsidRPr="00313D3B" w:rsidRDefault="00313D3B" w:rsidP="00313D3B">
      <w:r w:rsidRPr="00313D3B">
        <w:rPr>
          <w:b/>
          <w:bCs/>
        </w:rPr>
        <w:t>KEEP GOING</w:t>
      </w:r>
    </w:p>
    <w:p w14:paraId="202BF322" w14:textId="77777777" w:rsidR="00313D3B" w:rsidRPr="00313D3B" w:rsidRDefault="00313D3B" w:rsidP="00313D3B">
      <w:r w:rsidRPr="00313D3B">
        <w:t>Vi er ikke færdige endnu.</w:t>
      </w:r>
    </w:p>
    <w:p w14:paraId="511B263C" w14:textId="77777777" w:rsidR="00313D3B" w:rsidRPr="00313D3B" w:rsidRDefault="00313D3B" w:rsidP="00313D3B">
      <w:r w:rsidRPr="00313D3B">
        <w:t xml:space="preserve">Vores strategi hedder </w:t>
      </w:r>
      <w:r w:rsidRPr="00313D3B">
        <w:rPr>
          <w:i/>
          <w:iCs/>
        </w:rPr>
        <w:t>Vand til mere</w:t>
      </w:r>
      <w:r w:rsidRPr="00313D3B">
        <w:t>, og det synes jeg er en rigtig god overskrift for den udvikling, vi er i gang med.</w:t>
      </w:r>
    </w:p>
    <w:p w14:paraId="19969F32" w14:textId="77777777" w:rsidR="00313D3B" w:rsidRPr="00313D3B" w:rsidRDefault="00313D3B" w:rsidP="00313D3B">
      <w:r w:rsidRPr="00313D3B">
        <w:t>Vi oplever fortsat interesse fra virksomheder, husbådsejere og andre, der kan se muligheder i vores havne.</w:t>
      </w:r>
    </w:p>
    <w:p w14:paraId="4265FB02" w14:textId="77777777" w:rsidR="00313D3B" w:rsidRPr="00313D3B" w:rsidRDefault="00313D3B" w:rsidP="00313D3B">
      <w:r w:rsidRPr="00313D3B">
        <w:t>Derfor skal vi holde fast i momentum og være åbne over for nye ideer.</w:t>
      </w:r>
    </w:p>
    <w:p w14:paraId="5D5B5E41" w14:textId="77777777" w:rsidR="00313D3B" w:rsidRPr="00313D3B" w:rsidRDefault="00313D3B" w:rsidP="00313D3B">
      <w:r w:rsidRPr="00313D3B">
        <w:t>Nogle gange skal der ikke så meget til. En god idé, nogle frivillige hænder og lidt materialer kan være nok til at skabe noget nyt.</w:t>
      </w:r>
    </w:p>
    <w:p w14:paraId="153BDE59" w14:textId="4FAAB513" w:rsidR="00313D3B" w:rsidRPr="00313D3B" w:rsidRDefault="00313D3B" w:rsidP="00313D3B">
      <w:r w:rsidRPr="00313D3B">
        <w:t>Kommunens opgave er også at understøtte de gode initiativer og gøre det lettere for dem, der gerne vil bidrage.</w:t>
      </w:r>
      <w:r>
        <w:br/>
      </w:r>
    </w:p>
    <w:p w14:paraId="34CDC40A" w14:textId="77777777" w:rsidR="00313D3B" w:rsidRPr="00313D3B" w:rsidRDefault="00313D3B" w:rsidP="00313D3B">
      <w:r w:rsidRPr="00313D3B">
        <w:rPr>
          <w:b/>
          <w:bCs/>
        </w:rPr>
        <w:t>KURSEN ER SAT</w:t>
      </w:r>
    </w:p>
    <w:p w14:paraId="54E686F4" w14:textId="77777777" w:rsidR="00313D3B" w:rsidRPr="00313D3B" w:rsidRDefault="00313D3B" w:rsidP="00313D3B">
      <w:r w:rsidRPr="00313D3B">
        <w:t>Da jeg begyndte arbejdet i Havnerådet var det vigtigt for mig, at vi skulle bygge videre på det gode arbejde som i og kommunens havneteam allerede har og skabe en tydelig retning for udviklingen. </w:t>
      </w:r>
    </w:p>
    <w:p w14:paraId="2AD417E2" w14:textId="77777777" w:rsidR="00313D3B" w:rsidRPr="00313D3B" w:rsidRDefault="00313D3B" w:rsidP="00313D3B">
      <w:r w:rsidRPr="00313D3B">
        <w:t>Det gælder stadig.</w:t>
      </w:r>
    </w:p>
    <w:p w14:paraId="25A4F964" w14:textId="77777777" w:rsidR="00313D3B" w:rsidRPr="00313D3B" w:rsidRDefault="00313D3B" w:rsidP="00313D3B">
      <w:r w:rsidRPr="00313D3B">
        <w:t xml:space="preserve">Vi skal arbejde videre med strategien </w:t>
      </w:r>
      <w:r w:rsidRPr="00313D3B">
        <w:rPr>
          <w:i/>
          <w:iCs/>
        </w:rPr>
        <w:t>Vand til mere</w:t>
      </w:r>
      <w:r w:rsidRPr="00313D3B">
        <w:t xml:space="preserve"> og udvikle havnene med respekt for deres forskelligheder og lokale styrker.</w:t>
      </w:r>
    </w:p>
    <w:p w14:paraId="45004553" w14:textId="62F18187" w:rsidR="00313D3B" w:rsidRPr="00313D3B" w:rsidRDefault="00313D3B" w:rsidP="00313D3B">
      <w:r w:rsidRPr="00313D3B">
        <w:t>Det handler ikke om, at alle havne skal være ens. Det handler om, at hver havn skal have de bedste muligheder for at udvikle sit eget potentiale.</w:t>
      </w:r>
      <w:r>
        <w:br/>
      </w:r>
    </w:p>
    <w:p w14:paraId="36704C62" w14:textId="77777777" w:rsidR="00313D3B" w:rsidRPr="00313D3B" w:rsidRDefault="00313D3B" w:rsidP="00313D3B">
      <w:r w:rsidRPr="00313D3B">
        <w:rPr>
          <w:b/>
          <w:bCs/>
        </w:rPr>
        <w:t>UDVIKLING</w:t>
      </w:r>
    </w:p>
    <w:p w14:paraId="0D2F0D2B" w14:textId="77777777" w:rsidR="00313D3B" w:rsidRPr="00313D3B" w:rsidRDefault="00313D3B" w:rsidP="00313D3B">
      <w:r w:rsidRPr="00313D3B">
        <w:t>Jeg tror på, at vores havne rummer endnu flere muligheder, end vi allerede har udnyttet.</w:t>
      </w:r>
    </w:p>
    <w:p w14:paraId="6118DB9F" w14:textId="77777777" w:rsidR="00313D3B" w:rsidRPr="00313D3B" w:rsidRDefault="00313D3B" w:rsidP="00313D3B">
      <w:r w:rsidRPr="00313D3B">
        <w:t>De skaber liv, tiltrækker gæster, understøtter erhvervslivet og er med til at gøre Vordingborg Kommune attraktiv at bo og besøge.</w:t>
      </w:r>
    </w:p>
    <w:p w14:paraId="11AE5B06" w14:textId="77777777" w:rsidR="00313D3B" w:rsidRPr="00313D3B" w:rsidRDefault="00313D3B" w:rsidP="00313D3B">
      <w:r w:rsidRPr="00313D3B">
        <w:t>Men udvikling kræver, at vi tør prioritere og tænke langsigtet. Vi skal både passe på det, vi har, og investere i det, der kan skabe værdi i fremtiden.</w:t>
      </w:r>
    </w:p>
    <w:p w14:paraId="68E6BD1C" w14:textId="6602F9E6" w:rsidR="00313D3B" w:rsidRPr="00313D3B" w:rsidRDefault="00313D3B" w:rsidP="00313D3B">
      <w:r w:rsidRPr="00313D3B">
        <w:t>Det bringer mig naturligt videre til budgettet.</w:t>
      </w:r>
      <w:r>
        <w:br/>
      </w:r>
    </w:p>
    <w:p w14:paraId="76F1C365" w14:textId="77777777" w:rsidR="00313D3B" w:rsidRPr="00313D3B" w:rsidRDefault="00313D3B" w:rsidP="00313D3B">
      <w:r w:rsidRPr="00313D3B">
        <w:rPr>
          <w:b/>
          <w:bCs/>
        </w:rPr>
        <w:t>BUDGET 2027</w:t>
      </w:r>
    </w:p>
    <w:p w14:paraId="33E1ECEF" w14:textId="77777777" w:rsidR="00313D3B" w:rsidRPr="00313D3B" w:rsidRDefault="00313D3B" w:rsidP="00313D3B">
      <w:r w:rsidRPr="00313D3B">
        <w:t>I det vedtagne budget for 2027-2030 er der afsat betydelige midler til udvikling og vedligeholdelse af vores havne.</w:t>
      </w:r>
    </w:p>
    <w:p w14:paraId="7D4B4E62" w14:textId="77777777" w:rsidR="00313D3B" w:rsidRPr="00313D3B" w:rsidRDefault="00313D3B" w:rsidP="00313D3B">
      <w:r w:rsidRPr="00313D3B">
        <w:t>Der er blandt andet afsat:</w:t>
      </w:r>
    </w:p>
    <w:p w14:paraId="4D0B0355" w14:textId="77777777" w:rsidR="00313D3B" w:rsidRPr="00313D3B" w:rsidRDefault="00313D3B" w:rsidP="00313D3B">
      <w:pPr>
        <w:numPr>
          <w:ilvl w:val="0"/>
          <w:numId w:val="1"/>
        </w:numPr>
      </w:pPr>
      <w:r w:rsidRPr="00313D3B">
        <w:rPr>
          <w:b/>
          <w:bCs/>
        </w:rPr>
        <w:t>20 mio. kr. til en generel havnerenoveringspulje</w:t>
      </w:r>
      <w:r w:rsidRPr="00313D3B">
        <w:t xml:space="preserve"> – 5 mio. kr. om året.</w:t>
      </w:r>
    </w:p>
    <w:p w14:paraId="3A8BA5ED" w14:textId="77777777" w:rsidR="00313D3B" w:rsidRPr="00313D3B" w:rsidRDefault="00313D3B" w:rsidP="00313D3B">
      <w:pPr>
        <w:numPr>
          <w:ilvl w:val="0"/>
          <w:numId w:val="1"/>
        </w:numPr>
      </w:pPr>
      <w:r w:rsidRPr="00313D3B">
        <w:rPr>
          <w:b/>
          <w:bCs/>
        </w:rPr>
        <w:t>11 mio. kr. til udviklingsplanen for Vordingborg Nordhavn.</w:t>
      </w:r>
    </w:p>
    <w:p w14:paraId="1A694AF8" w14:textId="77777777" w:rsidR="00313D3B" w:rsidRPr="00313D3B" w:rsidRDefault="00313D3B" w:rsidP="00313D3B">
      <w:pPr>
        <w:numPr>
          <w:ilvl w:val="0"/>
          <w:numId w:val="1"/>
        </w:numPr>
      </w:pPr>
      <w:r w:rsidRPr="00313D3B">
        <w:rPr>
          <w:b/>
          <w:bCs/>
        </w:rPr>
        <w:t>13,4 mio. kr. til udviklingsplanen for Stege Havn.</w:t>
      </w:r>
    </w:p>
    <w:p w14:paraId="546DC5B6" w14:textId="77777777" w:rsidR="00313D3B" w:rsidRPr="00313D3B" w:rsidRDefault="00313D3B" w:rsidP="00313D3B">
      <w:pPr>
        <w:numPr>
          <w:ilvl w:val="0"/>
          <w:numId w:val="1"/>
        </w:numPr>
      </w:pPr>
      <w:r w:rsidRPr="00313D3B">
        <w:rPr>
          <w:b/>
          <w:bCs/>
        </w:rPr>
        <w:t>39 mio. kr. til genopretning af Klintholm Havn.</w:t>
      </w:r>
    </w:p>
    <w:p w14:paraId="1246CB1C" w14:textId="77777777" w:rsidR="00313D3B" w:rsidRPr="00313D3B" w:rsidRDefault="00313D3B" w:rsidP="00313D3B">
      <w:pPr>
        <w:numPr>
          <w:ilvl w:val="0"/>
          <w:numId w:val="1"/>
        </w:numPr>
      </w:pPr>
      <w:r w:rsidRPr="00313D3B">
        <w:rPr>
          <w:b/>
          <w:bCs/>
        </w:rPr>
        <w:t>4,3 mio. kr. til Bogø Havn.</w:t>
      </w:r>
    </w:p>
    <w:p w14:paraId="40EAAB8B" w14:textId="77777777" w:rsidR="00313D3B" w:rsidRPr="00313D3B" w:rsidRDefault="00313D3B" w:rsidP="00313D3B">
      <w:pPr>
        <w:numPr>
          <w:ilvl w:val="0"/>
          <w:numId w:val="1"/>
        </w:numPr>
      </w:pPr>
      <w:r w:rsidRPr="00313D3B">
        <w:rPr>
          <w:b/>
          <w:bCs/>
        </w:rPr>
        <w:t>3,6 mio. kr. til Kalvehave Havn.</w:t>
      </w:r>
    </w:p>
    <w:p w14:paraId="05C3BA15" w14:textId="77777777" w:rsidR="00313D3B" w:rsidRPr="00313D3B" w:rsidRDefault="00313D3B" w:rsidP="00313D3B">
      <w:r w:rsidRPr="00313D3B">
        <w:t>Derudover er der afsat midler til Klintholm Læringshavn.</w:t>
      </w:r>
    </w:p>
    <w:p w14:paraId="40C66F27" w14:textId="77777777" w:rsidR="00313D3B" w:rsidRPr="00313D3B" w:rsidRDefault="00313D3B" w:rsidP="00313D3B">
      <w:r w:rsidRPr="00313D3B">
        <w:t>Det er investeringer, der viser, at havnene spiller en vigtig rolle i kommunens fremtid.</w:t>
      </w:r>
    </w:p>
    <w:p w14:paraId="17A2F580" w14:textId="77777777" w:rsidR="00313D3B" w:rsidRPr="00313D3B" w:rsidRDefault="00313D3B" w:rsidP="00313D3B">
      <w:r w:rsidRPr="00313D3B">
        <w:t>For mig handler det både om at vedligeholde vores eksisterende faciliteter, skabe bedre rammer for havnelivet og udvikle de muligheder, der kan tiltrække flere gæster, aktiviteter og erhverv.</w:t>
      </w:r>
    </w:p>
    <w:p w14:paraId="61B0EA2B" w14:textId="1B39CEF0" w:rsidR="00313D3B" w:rsidRPr="00313D3B" w:rsidRDefault="00313D3B" w:rsidP="00313D3B">
      <w:r w:rsidRPr="00313D3B">
        <w:lastRenderedPageBreak/>
        <w:t>Vi skal selvfølgelig sikre, at pengene bliver brugt fornuftigt, og at vi får mest mulig værdi ud af investeringerne.</w:t>
      </w:r>
      <w:r>
        <w:br/>
      </w:r>
    </w:p>
    <w:p w14:paraId="5B145613" w14:textId="77777777" w:rsidR="00313D3B" w:rsidRPr="00313D3B" w:rsidRDefault="00313D3B" w:rsidP="00313D3B">
      <w:r w:rsidRPr="00313D3B">
        <w:rPr>
          <w:b/>
          <w:bCs/>
        </w:rPr>
        <w:t>Budgettet giver os muligheder. Nu skal vi sammen omsætte dem til konkrete resultater.</w:t>
      </w:r>
    </w:p>
    <w:p w14:paraId="36370AAB" w14:textId="77777777" w:rsidR="00313D3B" w:rsidRPr="00313D3B" w:rsidRDefault="00313D3B" w:rsidP="00313D3B">
      <w:r w:rsidRPr="00313D3B">
        <w:rPr>
          <w:b/>
          <w:bCs/>
        </w:rPr>
        <w:t>THE NEXT GENERATION</w:t>
      </w:r>
    </w:p>
    <w:p w14:paraId="78A10DF2" w14:textId="77777777" w:rsidR="00313D3B" w:rsidRPr="00313D3B" w:rsidRDefault="00313D3B" w:rsidP="00313D3B">
      <w:r w:rsidRPr="00313D3B">
        <w:t>Det bringer os tilbage til aftenens tema.</w:t>
      </w:r>
    </w:p>
    <w:p w14:paraId="55A0F639" w14:textId="77777777" w:rsidR="00313D3B" w:rsidRPr="00313D3B" w:rsidRDefault="00313D3B" w:rsidP="00313D3B">
      <w:r w:rsidRPr="00313D3B">
        <w:t>Vi investerer i vores havne nu, men vi skal også tænke på, hvem der skal bruge dem i fremtiden.</w:t>
      </w:r>
    </w:p>
    <w:p w14:paraId="1B12C58C" w14:textId="77777777" w:rsidR="00313D3B" w:rsidRPr="00313D3B" w:rsidRDefault="00313D3B" w:rsidP="00313D3B">
      <w:r w:rsidRPr="00313D3B">
        <w:t>Hvordan får vi flere unge til at interessere sig for det maritime liv? Hvordan skaber vi fællesskaber, som nye generationer har lyst til at blive en del af?</w:t>
      </w:r>
    </w:p>
    <w:p w14:paraId="3A31415C" w14:textId="77777777" w:rsidR="00313D3B" w:rsidRPr="00313D3B" w:rsidRDefault="00313D3B" w:rsidP="00313D3B">
      <w:r w:rsidRPr="00313D3B">
        <w:t>Jeg håber, at aftenens program giver os ny viden, inspiration og måske også nogle idéer, der udfordrer den måde, vi plejer at gøre tingene på.</w:t>
      </w:r>
    </w:p>
    <w:p w14:paraId="0EA5346D" w14:textId="13C493A0" w:rsidR="00313D3B" w:rsidRPr="00313D3B" w:rsidRDefault="00313D3B" w:rsidP="00313D3B">
      <w:r w:rsidRPr="00313D3B">
        <w:t>Vi skal være gode til at lytte – især når de unge selv fortæller os, hvad der skal til.</w:t>
      </w:r>
      <w:r>
        <w:br/>
      </w:r>
    </w:p>
    <w:p w14:paraId="72D8F071" w14:textId="77777777" w:rsidR="00313D3B" w:rsidRPr="00313D3B" w:rsidRDefault="00313D3B" w:rsidP="00313D3B">
      <w:r w:rsidRPr="00313D3B">
        <w:rPr>
          <w:b/>
          <w:bCs/>
        </w:rPr>
        <w:t>INSPIRATION I DAG</w:t>
      </w:r>
    </w:p>
    <w:p w14:paraId="078D1DC2" w14:textId="77777777" w:rsidR="00313D3B" w:rsidRPr="00313D3B" w:rsidRDefault="00313D3B" w:rsidP="00313D3B">
      <w:r w:rsidRPr="00313D3B">
        <w:t xml:space="preserve">Og bare rolig: </w:t>
      </w:r>
      <w:r w:rsidRPr="00313D3B">
        <w:rPr>
          <w:i/>
          <w:iCs/>
        </w:rPr>
        <w:t xml:space="preserve">The </w:t>
      </w:r>
      <w:proofErr w:type="spellStart"/>
      <w:r w:rsidRPr="00313D3B">
        <w:rPr>
          <w:i/>
          <w:iCs/>
        </w:rPr>
        <w:t>Next</w:t>
      </w:r>
      <w:proofErr w:type="spellEnd"/>
      <w:r w:rsidRPr="00313D3B">
        <w:rPr>
          <w:i/>
          <w:iCs/>
        </w:rPr>
        <w:t xml:space="preserve"> Generation</w:t>
      </w:r>
      <w:r w:rsidRPr="00313D3B">
        <w:t xml:space="preserve"> betyder ikke, at der ikke er brug for den nuværende generation!</w:t>
      </w:r>
    </w:p>
    <w:p w14:paraId="4BBB54F2" w14:textId="77777777" w:rsidR="00313D3B" w:rsidRPr="00313D3B" w:rsidRDefault="00313D3B" w:rsidP="00313D3B">
      <w:r w:rsidRPr="00313D3B">
        <w:t>Tværtimod. Det er jer, der har erfaringen, kendskabet og engagementet. Den viden skal vi bygge videre på og give videre.</w:t>
      </w:r>
    </w:p>
    <w:p w14:paraId="6CB6ADF7" w14:textId="77600AB5" w:rsidR="00313D3B" w:rsidRPr="00313D3B" w:rsidRDefault="00313D3B" w:rsidP="00313D3B">
      <w:r w:rsidRPr="00313D3B">
        <w:t>Forhåbentlig går vi herfra med nye perspektiver og lyst til at prøve noget nyt.</w:t>
      </w:r>
      <w:r>
        <w:br/>
      </w:r>
    </w:p>
    <w:p w14:paraId="373CC5B5" w14:textId="77777777" w:rsidR="00313D3B" w:rsidRPr="00313D3B" w:rsidRDefault="00313D3B" w:rsidP="00313D3B">
      <w:r w:rsidRPr="00313D3B">
        <w:rPr>
          <w:b/>
          <w:bCs/>
        </w:rPr>
        <w:t>GOD AFTEN – STIL GERNE SPØRGSMÅL</w:t>
      </w:r>
    </w:p>
    <w:p w14:paraId="317976AA" w14:textId="77777777" w:rsidR="00313D3B" w:rsidRPr="00313D3B" w:rsidRDefault="00313D3B" w:rsidP="00313D3B">
      <w:r w:rsidRPr="00313D3B">
        <w:t>Jeg håber, vi får en rigtig god aften med gode samtaler og nye idéer.</w:t>
      </w:r>
    </w:p>
    <w:p w14:paraId="1BCA1D4B" w14:textId="77777777" w:rsidR="00313D3B" w:rsidRPr="00313D3B" w:rsidRDefault="00313D3B" w:rsidP="00313D3B">
      <w:r w:rsidRPr="00313D3B">
        <w:t>Spørg endelig løs – både i aften og efterfølgende. Både jeg og havneteamet vil meget gerne høre jeres tanker, spørgsmål og forslag.</w:t>
      </w:r>
    </w:p>
    <w:p w14:paraId="33D28F4D" w14:textId="77777777" w:rsidR="00313D3B" w:rsidRPr="00313D3B" w:rsidRDefault="00313D3B" w:rsidP="00313D3B">
      <w:r w:rsidRPr="00313D3B">
        <w:t>Det er gennem dialog og samarbejde, at vi kommer længst.</w:t>
      </w:r>
    </w:p>
    <w:p w14:paraId="2FD05AA2" w14:textId="77777777" w:rsidR="00313D3B" w:rsidRPr="00313D3B" w:rsidRDefault="00313D3B" w:rsidP="00313D3B">
      <w:r w:rsidRPr="00313D3B">
        <w:t>Tak for jeres engagement, og rigtig god aften.</w:t>
      </w:r>
    </w:p>
    <w:p w14:paraId="6731D4A3" w14:textId="77777777" w:rsidR="00313D3B" w:rsidRPr="00313D3B" w:rsidRDefault="00313D3B" w:rsidP="00313D3B">
      <w:r w:rsidRPr="00313D3B">
        <w:t>Jeg vil nu give ordet videre til Anja, som vil fortælle mere om året, der er gået på havneområdet.</w:t>
      </w:r>
    </w:p>
    <w:p w14:paraId="7DB75E9B" w14:textId="77777777" w:rsidR="00313D3B" w:rsidRPr="00313D3B" w:rsidRDefault="00313D3B" w:rsidP="00313D3B"/>
    <w:p w14:paraId="7EB56800" w14:textId="77777777" w:rsidR="00313D3B" w:rsidRPr="00313D3B" w:rsidRDefault="00313D3B" w:rsidP="00313D3B"/>
    <w:p w14:paraId="7DFC7725" w14:textId="4CCF9784" w:rsidR="00AF7C61" w:rsidRPr="00313D3B" w:rsidRDefault="00313D3B" w:rsidP="00313D3B">
      <w:r w:rsidRPr="00313D3B">
        <w:br/>
      </w:r>
      <w:r w:rsidRPr="00313D3B">
        <w:rPr>
          <w:b/>
          <w:bCs/>
        </w:rPr>
        <w:t>Nickolai Kenneth Jørgensen</w:t>
      </w:r>
      <w:r w:rsidRPr="00313D3B">
        <w:br/>
      </w:r>
      <w:r w:rsidRPr="00313D3B">
        <w:rPr>
          <w:i/>
          <w:iCs/>
        </w:rPr>
        <w:t>Kommunalbestyrelsesmedlem (I)</w:t>
      </w:r>
      <w:r w:rsidRPr="00313D3B">
        <w:rPr>
          <w:i/>
          <w:iCs/>
        </w:rPr>
        <w:br/>
        <w:t xml:space="preserve">Formand for Udvalget for Lystbådehavne, Turisme og </w:t>
      </w:r>
      <w:proofErr w:type="spellStart"/>
      <w:r w:rsidRPr="00313D3B">
        <w:rPr>
          <w:i/>
          <w:iCs/>
        </w:rPr>
        <w:t>Bymidter</w:t>
      </w:r>
      <w:proofErr w:type="spellEnd"/>
      <w:r>
        <w:rPr>
          <w:i/>
          <w:iCs/>
        </w:rPr>
        <w:br/>
        <w:t xml:space="preserve">Formand for Havnerådet </w:t>
      </w:r>
      <w:r w:rsidRPr="00313D3B">
        <w:br/>
      </w:r>
      <w:r w:rsidRPr="00313D3B">
        <w:br/>
      </w:r>
    </w:p>
    <w:p w14:paraId="5973B243" w14:textId="77777777" w:rsidR="00AF7C61" w:rsidRPr="00313D3B" w:rsidRDefault="00AF7C61" w:rsidP="006E2DE1"/>
    <w:sectPr w:rsidR="00AF7C61" w:rsidRPr="00313D3B" w:rsidSect="009C40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7" w:right="1247" w:bottom="2552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36EF9" w14:textId="77777777" w:rsidR="0027252C" w:rsidRPr="00313D3B" w:rsidRDefault="0027252C">
      <w:r w:rsidRPr="00313D3B">
        <w:separator/>
      </w:r>
    </w:p>
  </w:endnote>
  <w:endnote w:type="continuationSeparator" w:id="0">
    <w:p w14:paraId="4CD8F8A0" w14:textId="77777777" w:rsidR="0027252C" w:rsidRPr="00313D3B" w:rsidRDefault="0027252C">
      <w:r w:rsidRPr="00313D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95A0D" w14:textId="77777777" w:rsidR="00313D3B" w:rsidRDefault="00313D3B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CF71C" w14:textId="77777777" w:rsidR="00313D3B" w:rsidRDefault="00313D3B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71DE" w14:textId="77777777" w:rsidR="00313D3B" w:rsidRDefault="00313D3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8901C" w14:textId="77777777" w:rsidR="0027252C" w:rsidRPr="00313D3B" w:rsidRDefault="0027252C">
      <w:r w:rsidRPr="00313D3B">
        <w:separator/>
      </w:r>
    </w:p>
  </w:footnote>
  <w:footnote w:type="continuationSeparator" w:id="0">
    <w:p w14:paraId="22EABA05" w14:textId="77777777" w:rsidR="0027252C" w:rsidRPr="00313D3B" w:rsidRDefault="0027252C">
      <w:r w:rsidRPr="00313D3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ECA6C" w14:textId="77777777" w:rsidR="00313D3B" w:rsidRDefault="00313D3B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19724" w14:textId="77777777" w:rsidR="00313D3B" w:rsidRDefault="00313D3B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D42FA" w14:textId="2C6ED5FC" w:rsidR="00313D3B" w:rsidRDefault="00313D3B">
    <w:pPr>
      <w:pStyle w:val="Sidehove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313F672" wp14:editId="63C43D91">
          <wp:simplePos x="0" y="0"/>
          <wp:positionH relativeFrom="page">
            <wp:posOffset>5075555</wp:posOffset>
          </wp:positionH>
          <wp:positionV relativeFrom="page">
            <wp:posOffset>647700</wp:posOffset>
          </wp:positionV>
          <wp:extent cx="1871980" cy="557530"/>
          <wp:effectExtent l="0" t="0" r="0" b="0"/>
          <wp:wrapNone/>
          <wp:docPr id="1196364020" name="Billede 1" descr="Logo" title="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6364020" name="Billede 1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1980" cy="557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86474C"/>
    <w:multiLevelType w:val="multilevel"/>
    <w:tmpl w:val="4246F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5207360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3-05-11T09:51:26.0274076+02:00&quot;,&quot;Checksum&quot;:&quot;6d8b5da80bb28b38cd5212c678abfadf&quot;,&quot;IsAccessible&quot;:false,&quot;Settings&quot;:{&quot;CreatePdfUa&quot;:2}}"/>
    <w:docVar w:name="AttachedTemplatePath" w:val="Notat.dotm"/>
    <w:docVar w:name="CreatedWithDtVersion" w:val="2.16.037"/>
    <w:docVar w:name="DocumentCreated" w:val="DocumentCreated"/>
    <w:docVar w:name="DocumentCreatedOK" w:val="DocumentCreatedOK"/>
    <w:docVar w:name="DocumentInitialized" w:val="OK"/>
    <w:docVar w:name="Encrypted_CloudStatistics_DocumentCreation" w:val="jdVW2FK8uI0YHzTHPTEY1w=="/>
    <w:docVar w:name="Encrypted_CloudStatistics_StoryID" w:val="bZFZGXV6L5o0lJrgRqgs/MLtkWqGUfp/+W9IQQaXJHyELttAT6slsFMdPpjK1PCJ"/>
    <w:docVar w:name="Encrypted_DialogFieldValue_documentdate" w:val="3vD9RPoYgkYRzG73Q0YK6b9yz7hFWYK9/2NvQxwXTds="/>
    <w:docVar w:name="Encrypted_DialogFieldValue_senderaddress" w:val="6yCHB59qN+UnQ4nPB/KsiA=="/>
    <w:docVar w:name="Encrypted_DialogFieldValue_sendercity" w:val="fCMKb6eGJqfAOTyIUg+b6w=="/>
    <w:docVar w:name="Encrypted_DialogFieldValue_sendercompany" w:val="/kduuUsk6bmn8dS/sGAj2Du8gTdkU87SZnz7CIeAsvQ="/>
    <w:docVar w:name="Encrypted_DialogFieldValue_senderdepartment" w:val="gLIrzWknTJR/OLa4gPloow=="/>
    <w:docVar w:name="Encrypted_DialogFieldValue_senderemail" w:val="QMQ6kezrUXRxSrWI1RGmS1dWv7+8c5BiZW8xhunEZUQ="/>
    <w:docVar w:name="Encrypted_DialogFieldValue_sendername" w:val="ruEpf7Ll9Zil/35OaNoEiw=="/>
    <w:docVar w:name="Encrypted_DialogFieldValue_senderphone" w:val="L843Gob3VaMnDexiEkVXZQ=="/>
    <w:docVar w:name="Encrypted_DialogFieldValue_senderphonedir" w:val="9kl+bTlxCpxJMhYr3Ra9sw=="/>
    <w:docVar w:name="Encrypted_DialogFieldValue_senderposition" w:val="O5UoLwP0ZysQJdqXa5JKCw=="/>
    <w:docVar w:name="Encrypted_DialogFieldValue_senderpostalcode" w:val="hM82Mm/Y3PDMdtfLnfHVEA=="/>
    <w:docVar w:name="Encrypted_DialogFieldValue_senderweb" w:val="MsoCJQSDMz7ZaQx8oaughQ=="/>
    <w:docVar w:name="Encrypted_DocHeader" w:val="Q0XWo4GJBJiTS2GAZn+orA=="/>
    <w:docVar w:name="Encrypted_DocumentChangeThisVar" w:val="Go1BF8BBsJqqGsR1izlsvQ=="/>
    <w:docVar w:name="IntegrationType" w:val="StandAlone"/>
  </w:docVars>
  <w:rsids>
    <w:rsidRoot w:val="00313D3B"/>
    <w:rsid w:val="00005208"/>
    <w:rsid w:val="00007C1E"/>
    <w:rsid w:val="00015023"/>
    <w:rsid w:val="000151B3"/>
    <w:rsid w:val="00015E01"/>
    <w:rsid w:val="00034603"/>
    <w:rsid w:val="000D1E8D"/>
    <w:rsid w:val="000E3FC9"/>
    <w:rsid w:val="000E5BC4"/>
    <w:rsid w:val="000F4F8F"/>
    <w:rsid w:val="00121699"/>
    <w:rsid w:val="00131C54"/>
    <w:rsid w:val="001804E3"/>
    <w:rsid w:val="001D2A22"/>
    <w:rsid w:val="001F4F31"/>
    <w:rsid w:val="00203B57"/>
    <w:rsid w:val="00203E74"/>
    <w:rsid w:val="00215F9E"/>
    <w:rsid w:val="00232089"/>
    <w:rsid w:val="00264690"/>
    <w:rsid w:val="0027252C"/>
    <w:rsid w:val="002837D3"/>
    <w:rsid w:val="00285032"/>
    <w:rsid w:val="00290F2F"/>
    <w:rsid w:val="002A088E"/>
    <w:rsid w:val="002A22E1"/>
    <w:rsid w:val="002C09B5"/>
    <w:rsid w:val="002C76AB"/>
    <w:rsid w:val="002F1FD0"/>
    <w:rsid w:val="00301AA0"/>
    <w:rsid w:val="00313D3B"/>
    <w:rsid w:val="00330245"/>
    <w:rsid w:val="00392677"/>
    <w:rsid w:val="003A2D56"/>
    <w:rsid w:val="003C29FD"/>
    <w:rsid w:val="003F54D6"/>
    <w:rsid w:val="00423D58"/>
    <w:rsid w:val="00425603"/>
    <w:rsid w:val="004411BE"/>
    <w:rsid w:val="00457939"/>
    <w:rsid w:val="00473482"/>
    <w:rsid w:val="00490A6D"/>
    <w:rsid w:val="004938BC"/>
    <w:rsid w:val="004B6562"/>
    <w:rsid w:val="00566A9D"/>
    <w:rsid w:val="005B7670"/>
    <w:rsid w:val="005C2D08"/>
    <w:rsid w:val="005C4ADF"/>
    <w:rsid w:val="005F5D2B"/>
    <w:rsid w:val="006075F1"/>
    <w:rsid w:val="00623D9B"/>
    <w:rsid w:val="006268F5"/>
    <w:rsid w:val="00660956"/>
    <w:rsid w:val="00660D4E"/>
    <w:rsid w:val="00691EBF"/>
    <w:rsid w:val="006B66FF"/>
    <w:rsid w:val="006B7CFE"/>
    <w:rsid w:val="006E2DE1"/>
    <w:rsid w:val="006F5119"/>
    <w:rsid w:val="00721680"/>
    <w:rsid w:val="007461D2"/>
    <w:rsid w:val="007558AD"/>
    <w:rsid w:val="00764C19"/>
    <w:rsid w:val="007B0E06"/>
    <w:rsid w:val="007C53AC"/>
    <w:rsid w:val="007D53F9"/>
    <w:rsid w:val="007E7C57"/>
    <w:rsid w:val="007F1054"/>
    <w:rsid w:val="00824852"/>
    <w:rsid w:val="00827EBC"/>
    <w:rsid w:val="008677D0"/>
    <w:rsid w:val="008738EE"/>
    <w:rsid w:val="00882664"/>
    <w:rsid w:val="00882691"/>
    <w:rsid w:val="00883F6D"/>
    <w:rsid w:val="008B2078"/>
    <w:rsid w:val="008C5626"/>
    <w:rsid w:val="00907E4E"/>
    <w:rsid w:val="00962450"/>
    <w:rsid w:val="00967524"/>
    <w:rsid w:val="00991E91"/>
    <w:rsid w:val="009C409E"/>
    <w:rsid w:val="009E4B24"/>
    <w:rsid w:val="009E5483"/>
    <w:rsid w:val="00A25A5A"/>
    <w:rsid w:val="00A44493"/>
    <w:rsid w:val="00A60E4E"/>
    <w:rsid w:val="00A61F1E"/>
    <w:rsid w:val="00A6590F"/>
    <w:rsid w:val="00AB705E"/>
    <w:rsid w:val="00AC6858"/>
    <w:rsid w:val="00AF7C61"/>
    <w:rsid w:val="00B071FE"/>
    <w:rsid w:val="00B42D94"/>
    <w:rsid w:val="00B76CE8"/>
    <w:rsid w:val="00B77B3D"/>
    <w:rsid w:val="00B97CAD"/>
    <w:rsid w:val="00BE117F"/>
    <w:rsid w:val="00BF31CE"/>
    <w:rsid w:val="00C229B1"/>
    <w:rsid w:val="00C67128"/>
    <w:rsid w:val="00C72789"/>
    <w:rsid w:val="00CA29D2"/>
    <w:rsid w:val="00CA6C01"/>
    <w:rsid w:val="00CB4209"/>
    <w:rsid w:val="00CD386E"/>
    <w:rsid w:val="00D05284"/>
    <w:rsid w:val="00D43FAE"/>
    <w:rsid w:val="00DE5B21"/>
    <w:rsid w:val="00E54C7F"/>
    <w:rsid w:val="00E63129"/>
    <w:rsid w:val="00E90C24"/>
    <w:rsid w:val="00EB4FDD"/>
    <w:rsid w:val="00ED1CE9"/>
    <w:rsid w:val="00F001F4"/>
    <w:rsid w:val="00F11EFF"/>
    <w:rsid w:val="00F266AB"/>
    <w:rsid w:val="00F306DE"/>
    <w:rsid w:val="00F359B0"/>
    <w:rsid w:val="00F626E8"/>
    <w:rsid w:val="00F67B36"/>
    <w:rsid w:val="00F97592"/>
    <w:rsid w:val="00FA6289"/>
    <w:rsid w:val="00FC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C88501"/>
  <w15:docId w15:val="{C7A88BFE-5E21-4645-BE82-890D3938E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1E91"/>
    <w:pPr>
      <w:spacing w:line="253" w:lineRule="atLeast"/>
    </w:pPr>
    <w:rPr>
      <w:rFonts w:ascii="Arial" w:hAnsi="Arial"/>
      <w:sz w:val="22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232089"/>
    <w:pPr>
      <w:keepNext/>
      <w:keepLines/>
      <w:spacing w:line="276" w:lineRule="auto"/>
      <w:outlineLvl w:val="0"/>
    </w:pPr>
    <w:rPr>
      <w:rFonts w:eastAsiaTheme="majorEastAsia" w:cstheme="majorBidi"/>
      <w:b/>
      <w:bCs/>
      <w:szCs w:val="2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rsid w:val="00CA29D2"/>
    <w:rPr>
      <w:color w:val="0000FF"/>
      <w:u w:val="single"/>
    </w:rPr>
  </w:style>
  <w:style w:type="paragraph" w:styleId="Sidehoved">
    <w:name w:val="header"/>
    <w:basedOn w:val="Normal"/>
    <w:rsid w:val="00CA29D2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264690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link w:val="MarkeringsbobletekstTegn"/>
    <w:rsid w:val="00290F2F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290F2F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rsid w:val="00A61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lofon">
    <w:name w:val="Kolofon"/>
    <w:basedOn w:val="Normal"/>
    <w:rsid w:val="00B42D94"/>
    <w:pPr>
      <w:framePr w:hSpace="142" w:wrap="around" w:vAnchor="page" w:hAnchor="page" w:x="8903" w:y="2553"/>
      <w:spacing w:line="260" w:lineRule="atLeast"/>
      <w:suppressOverlap/>
    </w:pPr>
    <w:rPr>
      <w:rFonts w:eastAsia="Calibri" w:cs="Arial"/>
      <w:sz w:val="18"/>
      <w:szCs w:val="22"/>
      <w:lang w:eastAsia="en-US"/>
    </w:rPr>
  </w:style>
  <w:style w:type="paragraph" w:customStyle="1" w:styleId="KolofonDato">
    <w:name w:val="KolofonDato"/>
    <w:basedOn w:val="Normal"/>
    <w:rsid w:val="00991E91"/>
    <w:pPr>
      <w:framePr w:hSpace="567" w:wrap="auto" w:hAnchor="text" w:x="8846" w:y="4254"/>
      <w:spacing w:line="219" w:lineRule="atLeast"/>
    </w:pPr>
    <w:rPr>
      <w:b/>
      <w:sz w:val="19"/>
      <w:lang w:val="nb-NO"/>
    </w:rPr>
  </w:style>
  <w:style w:type="paragraph" w:customStyle="1" w:styleId="KolofonText">
    <w:name w:val="KolofonText"/>
    <w:basedOn w:val="Normal"/>
    <w:rsid w:val="00991E91"/>
    <w:pPr>
      <w:spacing w:line="219" w:lineRule="atLeast"/>
    </w:pPr>
    <w:rPr>
      <w:color w:val="666666"/>
      <w:sz w:val="19"/>
    </w:rPr>
  </w:style>
  <w:style w:type="paragraph" w:customStyle="1" w:styleId="KolofonPrefix">
    <w:name w:val="KolofonPrefix"/>
    <w:basedOn w:val="KolofonText"/>
    <w:rsid w:val="00660D4E"/>
    <w:rPr>
      <w:b/>
    </w:rPr>
  </w:style>
  <w:style w:type="character" w:customStyle="1" w:styleId="Overskrift1Tegn">
    <w:name w:val="Overskrift 1 Tegn"/>
    <w:basedOn w:val="Standardskrifttypeiafsnit"/>
    <w:link w:val="Overskrift1"/>
    <w:rsid w:val="00232089"/>
    <w:rPr>
      <w:rFonts w:ascii="Arial" w:eastAsiaTheme="majorEastAsia" w:hAnsi="Arial" w:cstheme="majorBidi"/>
      <w:b/>
      <w:bCs/>
      <w:sz w:val="22"/>
      <w:szCs w:val="28"/>
    </w:rPr>
  </w:style>
  <w:style w:type="character" w:styleId="Pladsholdertekst">
    <w:name w:val="Placeholder Text"/>
    <w:basedOn w:val="Standardskrifttypeiafsnit"/>
    <w:uiPriority w:val="99"/>
    <w:semiHidden/>
    <w:rsid w:val="00CB420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dynamictemplate\Skabeloner\Notat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bs:GrowBusinessDocument xmlns:gbs="http://www.software-innovation.no/growBusinessDocument" gbs:officeVersion="2007" gbs:sourceId="" gbs:entity="Document" gbs:templateDesignerVersion="3.1 F">
  <gbs:ToReceivers.Referencenumber gbs:loadFromGrowBusiness="OnProduce" gbs:saveInGrowBusiness="False" gbs:connected="true" gbs:recno="" gbs:entity="" gbs:datatype="string" gbs:key="2782126551">Referencenumber</gbs:ToReceivers.Referencenumber>
  <gbs:ToReceivers.Name gbs:loadFromGrowBusiness="OnProduce" gbs:saveInGrowBusiness="False" gbs:connected="true" gbs:recno="" gbs:entity="" gbs:datatype="string" gbs:key="1382521793">Name</gbs:ToReceivers.Name>
  <gbs:ToReceivers.Address gbs:loadFromGrowBusiness="OnProduce" gbs:saveInGrowBusiness="False" gbs:connected="true" gbs:recno="" gbs:entity="" gbs:datatype="string" gbs:key="2648470253">Address</gbs:ToReceivers.Address>
  <gbs:ToReceivers.ZipCode gbs:loadFromGrowBusiness="OnProduce" gbs:saveInGrowBusiness="False" gbs:connected="true" gbs:recno="" gbs:entity="" gbs:datatype="string" gbs:key="1067072365">ZipCode</gbs:ToReceivers.ZipCode>
  <gbs:ToReceivers.ZipPlace gbs:loadFromGrowBusiness="OnProduce" gbs:saveInGrowBusiness="False" gbs:connected="true" gbs:recno="" gbs:entity="" gbs:datatype="string" gbs:key="240925974">ZipPlace</gbs:ToReceivers.ZipPlace>
  <gbs:ToCase.ToEstates.CF_municipalrealpropertyidentifier gbs:loadFromGrowBusiness="OnProduce" gbs:saveInGrowBusiness="False" gbs:connected="true" gbs:recno="" gbs:entity="" gbs:datatype="string" gbs:key="3101813898">CF_municipalrealpropertyidentifier</gbs:ToCase.ToEstates.CF_municipalrealpropertyidentifier>
  <gbs:Title gbs:loadFromGrowBusiness="OnProduce" gbs:saveInGrowBusiness="False" gbs:connected="true" gbs:recno="" gbs:entity="" gbs:datatype="string" gbs:key="3766326223">Title</gbs:Title>
  <gbs:ToCase.Name gbs:loadFromGrowBusiness="OnProduce" gbs:saveInGrowBusiness="False" gbs:connected="true" gbs:recno="" gbs:entity="" gbs:datatype="string" gbs:key="1190721916">CaseName</gbs:ToCase.Name>
  <gbs:ToCase.ToEstates.CF_LandParcelIdentifier gbs:loadFromGrowBusiness="OnProduce" gbs:saveInGrowBusiness="False" gbs:connected="true" gbs:recno="" gbs:entity="" gbs:datatype="string" gbs:key="3611307084">CF_landparcelidentifier</gbs:ToCase.ToEstates.CF_LandParcelIdentifier>
  <gbs:ToCase.ToEstates.CF_CadastralDistrictName gbs:loadFromGrowBusiness="OnProduce" gbs:saveInGrowBusiness="False" gbs:connected="true" gbs:recno="" gbs:entity="" gbs:datatype="string" gbs:key="2604059967">CF_CadastralDistrictName</gbs:ToCase.ToEstates.CF_CadastralDistrictName>
  <gbs:DocumentNumber gbs:loadFromGrowBusiness="OnProduce" gbs:saveInGrowBusiness="False" gbs:connected="true" gbs:recno="" gbs:entity="" gbs:datatype="string" gbs:key="3329310881">DocumentNumber</gbs:DocumentNumber>
  <gbs:ToCase.OurRef.Name gbs:loadFromGrowBusiness="OnProduce" gbs:saveInGrowBusiness="False" gbs:connected="true" gbs:recno="" gbs:entity="" gbs:datatype="string" gbs:key="3206971134">OurRefName</gbs:ToCase.OurRef.Name>
  <gbs:ToCase.OurRef.ToCreatedBy.ToContact.Name gbs:loadFromGrowBusiness="OnProduce" gbs:saveInGrowBusiness="False" gbs:connected="true" gbs:recno="" gbs:entity="" gbs:datatype="string" gbs:key="2396452400">CreatedByName</gbs:ToCase.OurRef.ToCreatedBy.ToContact.Name>
  <gbs:OurRef.Name gbs:loadFromGrowBusiness="OnProduce" gbs:saveInGrowBusiness="False" gbs:connected="true" gbs:recno="" gbs:entity="" gbs:datatype="string" gbs:key="3605513192">DocOurRefName</gbs:OurRef.Name>
  <gbs:ToCreatedBy.ToContact.Name gbs:loadFromGrowBusiness="OnProduce" gbs:saveInGrowBusiness="False" gbs:connected="true" gbs:recno="" gbs:entity="" gbs:datatype="string" gbs:key="536317060">DocCreatedName</gbs:ToCreatedBy.ToContact.Name>
  <gbs:ToProject.Name gbs:loadFromGrowBusiness="OnProduce" gbs:saveInGrowBusiness="False" gbs:connected="true" gbs:recno="" gbs:entity="" gbs:datatype="string" gbs:key="3543528799">ProjectName</gbs:ToProject.Name>
  <gbs:ToCase.OurRef.Switchboard gbs:loadFromGrowBusiness="OnProduce" gbs:saveInGrowBusiness="False" gbs:connected="true" gbs:recno="" gbs:entity="" gbs:datatype="string" gbs:key="635846855">CaseCaseWorkerPhone</gbs:ToCase.OurRef.Switchboard>
  <gbs:ToCase.OurRef.E-mail gbs:loadFromGrowBusiness="OnProduce" gbs:saveInGrowBusiness="False" gbs:connected="true" gbs:recno="" gbs:entity="" gbs:datatype="string" gbs:key="1568539423">CaseCaseWorkerEmail</gbs:ToCase.OurRef.E-mail>
  <gbs:ToCase.CreatedDate gbs:loadFromGrowBusiness="OnProduce" gbs:saveInGrowBusiness="False" gbs:connected="true" gbs:recno="" gbs:entity="" gbs:datatype="date" gbs:key="740066673">CaseCreateDate</gbs:ToCase.CreatedDate>
  <gbs:ToCase.Description gbs:loadFromGrowBusiness="OnProduce" gbs:saveInGrowBusiness="False" gbs:connected="true" gbs:recno="" gbs:entity="" gbs:datatype="string" gbs:key="3423974262">CaseTitle</gbs:ToCase.Description>
  <gbs:ToCase.ToEstates.CF_streetcode gbs:loadFromGrowBusiness="OnProduce" gbs:saveInGrowBusiness="False" gbs:connected="true" gbs:recno="" gbs:entity="" gbs:datatype="string" gbs:key="1347286991">EstateStreetCode</gbs:ToCase.ToEstates.CF_streetcode>
  <gbs:ToCase.ToEstates.ToAddress.Address gbs:loadFromGrowBusiness="OnProduce" gbs:saveInGrowBusiness="False" gbs:connected="true" gbs:recno="" gbs:entity="" gbs:datatype="string" gbs:key="928855057">EstateAddress</gbs:ToCase.ToEstates.ToAddress.Address>
  <gbs:ToCase.ToCaseEstate.ZipCode gbs:loadFromGrowBusiness="OnProduce" gbs:saveInGrowBusiness="False" gbs:connected="true" gbs:recno="" gbs:entity="" gbs:datatype="string" gbs:key="1455282655">EstateZipCode</gbs:ToCase.ToCaseEstate.ZipCode>
  <gbs:ToCase.ToCaseEstate.ZipPlace gbs:loadFromGrowBusiness="OnProduce" gbs:saveInGrowBusiness="False" gbs:connected="true" gbs:recno="" gbs:entity="" gbs:datatype="string" gbs:key="1819140455">EstateCity</gbs:ToCase.ToCaseEstate.ZipPlace>
</gbs:GrowBusinessDocument>
</file>

<file path=customXml/itemProps1.xml><?xml version="1.0" encoding="utf-8"?>
<ds:datastoreItem xmlns:ds="http://schemas.openxmlformats.org/officeDocument/2006/customXml" ds:itemID="{B40F2FB8-89AF-4AF1-B4E6-8A9D92BE4A8D}">
  <ds:schemaRefs>
    <ds:schemaRef ds:uri="http://www.software-innovation.no/growBusinessDocume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</Template>
  <TotalTime>3</TotalTime>
  <Pages>3</Pages>
  <Words>823</Words>
  <Characters>4941</Characters>
  <Application>Microsoft Office Word</Application>
  <DocSecurity>0</DocSecurity>
  <Lines>705</Lines>
  <Paragraphs>443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Notat med logo</vt:lpstr>
    </vt:vector>
  </TitlesOfParts>
  <Company>Vordingborg Kommune</Company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</dc:title>
  <dc:creator>Betina Nymand</dc:creator>
  <cp:lastModifiedBy>Betina Nymand</cp:lastModifiedBy>
  <cp:revision>1</cp:revision>
  <dcterms:created xsi:type="dcterms:W3CDTF">2026-10-21T08:12:00Z</dcterms:created>
  <dcterms:modified xsi:type="dcterms:W3CDTF">2026-10-21T08:15:00Z</dcterms:modified>
</cp:coreProperties>
</file>